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BD32" w14:textId="48CA0D7C" w:rsidR="00E65EF1" w:rsidRPr="00E65EF1" w:rsidRDefault="00E65EF1" w:rsidP="00E65EF1">
      <w:pPr>
        <w:pStyle w:val="Textkrper"/>
        <w:jc w:val="right"/>
        <w:rPr>
          <w:sz w:val="24"/>
          <w:szCs w:val="22"/>
        </w:rPr>
      </w:pPr>
      <w:r w:rsidRPr="00E65EF1">
        <w:rPr>
          <w:sz w:val="24"/>
          <w:szCs w:val="22"/>
        </w:rPr>
        <w:t>Datum: 01.07.2026</w:t>
      </w:r>
    </w:p>
    <w:p w14:paraId="01459C8A" w14:textId="77777777" w:rsidR="00E65EF1" w:rsidRDefault="00E65EF1" w:rsidP="00E65EF1">
      <w:pPr>
        <w:pStyle w:val="Textkrper"/>
        <w:jc w:val="center"/>
        <w:rPr>
          <w:b/>
          <w:bCs/>
          <w:sz w:val="28"/>
          <w:szCs w:val="24"/>
        </w:rPr>
      </w:pPr>
    </w:p>
    <w:p w14:paraId="07677C88" w14:textId="040CFCA9" w:rsidR="00E5186B" w:rsidRPr="00E65EF1" w:rsidRDefault="00E65EF1" w:rsidP="00E65EF1">
      <w:pPr>
        <w:pStyle w:val="Textkrper"/>
        <w:jc w:val="center"/>
        <w:rPr>
          <w:b/>
          <w:bCs/>
          <w:sz w:val="28"/>
          <w:szCs w:val="24"/>
        </w:rPr>
      </w:pPr>
      <w:r w:rsidRPr="00E65EF1">
        <w:rPr>
          <w:b/>
          <w:bCs/>
          <w:sz w:val="28"/>
          <w:szCs w:val="24"/>
        </w:rPr>
        <w:t xml:space="preserve">Bieterangabenverzeichnis  - 2026 Aufzugsmodernisierung </w:t>
      </w:r>
    </w:p>
    <w:p w14:paraId="2C3907BF" w14:textId="0687393D" w:rsidR="00E65EF1" w:rsidRDefault="00E65EF1" w:rsidP="00E65EF1">
      <w:pPr>
        <w:pStyle w:val="Textkrper"/>
        <w:jc w:val="center"/>
        <w:rPr>
          <w:b/>
          <w:bCs/>
          <w:sz w:val="28"/>
          <w:szCs w:val="24"/>
        </w:rPr>
      </w:pPr>
      <w:r w:rsidRPr="00E65EF1">
        <w:rPr>
          <w:b/>
          <w:bCs/>
          <w:sz w:val="28"/>
          <w:szCs w:val="24"/>
        </w:rPr>
        <w:t xml:space="preserve">LOS </w:t>
      </w:r>
      <w:r w:rsidR="003C2BEC">
        <w:rPr>
          <w:b/>
          <w:bCs/>
          <w:sz w:val="28"/>
          <w:szCs w:val="24"/>
        </w:rPr>
        <w:t>3</w:t>
      </w:r>
    </w:p>
    <w:p w14:paraId="3A85C21D" w14:textId="77777777" w:rsidR="00E65EF1" w:rsidRDefault="00E65EF1" w:rsidP="00E65EF1">
      <w:pPr>
        <w:pStyle w:val="Textkrper"/>
        <w:jc w:val="center"/>
        <w:rPr>
          <w:b/>
          <w:bCs/>
          <w:sz w:val="28"/>
          <w:szCs w:val="24"/>
        </w:rPr>
      </w:pPr>
    </w:p>
    <w:p w14:paraId="6D4544B8" w14:textId="77777777" w:rsidR="00E65EF1" w:rsidRPr="00E65EF1" w:rsidRDefault="00E65EF1" w:rsidP="00E65EF1">
      <w:pPr>
        <w:pStyle w:val="Textkrper"/>
        <w:jc w:val="center"/>
        <w:rPr>
          <w:b/>
          <w:bCs/>
          <w:sz w:val="28"/>
          <w:szCs w:val="24"/>
        </w:rPr>
      </w:pPr>
    </w:p>
    <w:p w14:paraId="28BB4889" w14:textId="77777777" w:rsidR="00E65EF1" w:rsidRDefault="00E65EF1" w:rsidP="00E65EF1">
      <w:pPr>
        <w:pStyle w:val="Textkrper"/>
        <w:jc w:val="center"/>
        <w:rPr>
          <w:b/>
          <w:bCs/>
          <w:sz w:val="24"/>
          <w:szCs w:val="22"/>
        </w:rPr>
      </w:pPr>
    </w:p>
    <w:p w14:paraId="15020C3D" w14:textId="4BAC528F" w:rsidR="00E65EF1" w:rsidRDefault="00E65EF1" w:rsidP="00E65EF1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>Pos. 1.</w:t>
      </w:r>
      <w:r w:rsidR="000E741D">
        <w:rPr>
          <w:sz w:val="24"/>
          <w:szCs w:val="22"/>
        </w:rPr>
        <w:t>1.1.</w:t>
      </w:r>
      <w:r w:rsidR="003C2BEC">
        <w:rPr>
          <w:sz w:val="24"/>
          <w:szCs w:val="22"/>
        </w:rPr>
        <w:t>2</w:t>
      </w:r>
      <w:r>
        <w:rPr>
          <w:sz w:val="24"/>
          <w:szCs w:val="22"/>
        </w:rPr>
        <w:t xml:space="preserve"> 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="003C2BEC">
        <w:rPr>
          <w:sz w:val="24"/>
          <w:szCs w:val="22"/>
        </w:rPr>
        <w:t>Fahrkorbtableau</w:t>
      </w:r>
    </w:p>
    <w:p w14:paraId="5FA6E271" w14:textId="0CFCA4FD" w:rsidR="00E65EF1" w:rsidRPr="00E65EF1" w:rsidRDefault="00E65EF1" w:rsidP="00E65EF1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  <w:bookmarkEnd w:id="0"/>
    </w:p>
    <w:p w14:paraId="20350725" w14:textId="77777777" w:rsidR="00E65EF1" w:rsidRDefault="00E65EF1" w:rsidP="00E65EF1">
      <w:pPr>
        <w:pStyle w:val="Textkrper"/>
        <w:jc w:val="right"/>
        <w:rPr>
          <w:b/>
          <w:bCs/>
          <w:sz w:val="24"/>
          <w:szCs w:val="22"/>
        </w:rPr>
      </w:pPr>
    </w:p>
    <w:p w14:paraId="52924ED8" w14:textId="77777777" w:rsidR="00E65EF1" w:rsidRDefault="00E65EF1" w:rsidP="00E65EF1">
      <w:pPr>
        <w:pStyle w:val="Textkrper"/>
        <w:jc w:val="left"/>
        <w:rPr>
          <w:b/>
          <w:bCs/>
          <w:sz w:val="24"/>
          <w:szCs w:val="22"/>
        </w:rPr>
      </w:pPr>
    </w:p>
    <w:p w14:paraId="26788CF5" w14:textId="50D50FFF" w:rsidR="00E65EF1" w:rsidRDefault="00E65EF1" w:rsidP="00E65EF1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>Pos. 1.</w:t>
      </w:r>
      <w:r w:rsidR="000E741D">
        <w:rPr>
          <w:sz w:val="24"/>
          <w:szCs w:val="22"/>
        </w:rPr>
        <w:t>1.1.</w:t>
      </w:r>
      <w:r w:rsidR="003C2BEC">
        <w:rPr>
          <w:sz w:val="24"/>
          <w:szCs w:val="22"/>
        </w:rPr>
        <w:t>6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="003C2BEC">
        <w:rPr>
          <w:sz w:val="24"/>
          <w:szCs w:val="22"/>
        </w:rPr>
        <w:t xml:space="preserve">Schachtkopiereinrichtung </w:t>
      </w:r>
    </w:p>
    <w:p w14:paraId="79C450AB" w14:textId="12632DE1" w:rsidR="00E65EF1" w:rsidRPr="00E65EF1" w:rsidRDefault="00E65EF1" w:rsidP="00E65EF1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73034B32" w14:textId="77777777" w:rsidR="00E65EF1" w:rsidRDefault="00E65EF1" w:rsidP="00E65EF1">
      <w:pPr>
        <w:pStyle w:val="Textkrper"/>
        <w:jc w:val="left"/>
        <w:rPr>
          <w:sz w:val="24"/>
          <w:szCs w:val="22"/>
        </w:rPr>
      </w:pPr>
    </w:p>
    <w:p w14:paraId="2DB6EB01" w14:textId="77777777" w:rsidR="003C2BEC" w:rsidRDefault="003C2BEC" w:rsidP="00E65EF1">
      <w:pPr>
        <w:pStyle w:val="Textkrper"/>
        <w:jc w:val="left"/>
        <w:rPr>
          <w:sz w:val="24"/>
          <w:szCs w:val="22"/>
        </w:rPr>
      </w:pPr>
    </w:p>
    <w:p w14:paraId="722775A4" w14:textId="70637142" w:rsidR="003C2BEC" w:rsidRDefault="003C2BEC" w:rsidP="00E65EF1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>Pos. 1.</w:t>
      </w:r>
      <w:r w:rsidR="000E741D">
        <w:rPr>
          <w:sz w:val="24"/>
          <w:szCs w:val="22"/>
        </w:rPr>
        <w:t>1.1.</w:t>
      </w:r>
      <w:r>
        <w:rPr>
          <w:sz w:val="24"/>
          <w:szCs w:val="22"/>
        </w:rPr>
        <w:t>8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Türantrieb</w:t>
      </w:r>
    </w:p>
    <w:p w14:paraId="1A9C397D" w14:textId="667BFF34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628EA2EB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3749FFAC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DABE5DB" w14:textId="3042929E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>Pos 1.</w:t>
      </w:r>
      <w:r w:rsidR="000E741D">
        <w:rPr>
          <w:sz w:val="24"/>
          <w:szCs w:val="22"/>
        </w:rPr>
        <w:t>1.1.</w:t>
      </w:r>
      <w:r>
        <w:rPr>
          <w:sz w:val="24"/>
          <w:szCs w:val="22"/>
        </w:rPr>
        <w:t>9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EG in Zarge</w:t>
      </w:r>
    </w:p>
    <w:p w14:paraId="0035D392" w14:textId="64E88DCB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49F3354F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4446C436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061A8ED0" w14:textId="590CC5DD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>Pos 1.</w:t>
      </w:r>
      <w:r w:rsidR="000E741D">
        <w:rPr>
          <w:sz w:val="24"/>
          <w:szCs w:val="22"/>
        </w:rPr>
        <w:t>1.1.</w:t>
      </w:r>
      <w:r>
        <w:rPr>
          <w:sz w:val="24"/>
          <w:szCs w:val="22"/>
        </w:rPr>
        <w:t>10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1. OG bis 5. OG in Zarge</w:t>
      </w:r>
    </w:p>
    <w:p w14:paraId="75BEE667" w14:textId="72597A79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277C9842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1E9E1E2" w14:textId="55A3A2F5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0E741D">
        <w:rPr>
          <w:sz w:val="24"/>
          <w:szCs w:val="22"/>
        </w:rPr>
        <w:t>1.2.1.2</w:t>
      </w:r>
      <w:r>
        <w:rPr>
          <w:sz w:val="24"/>
          <w:szCs w:val="22"/>
        </w:rPr>
        <w:t xml:space="preserve"> 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Fahrkorbtableau</w:t>
      </w:r>
    </w:p>
    <w:p w14:paraId="67C6D40E" w14:textId="053D4D54" w:rsidR="007358A7" w:rsidRDefault="007358A7" w:rsidP="001C7071">
      <w:pPr>
        <w:pStyle w:val="Textkrper"/>
        <w:jc w:val="left"/>
        <w:rPr>
          <w:b/>
          <w:bCs/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51C1FABF" w14:textId="77777777" w:rsidR="007358A7" w:rsidRDefault="007358A7" w:rsidP="007358A7">
      <w:pPr>
        <w:pStyle w:val="Textkrper"/>
        <w:jc w:val="left"/>
        <w:rPr>
          <w:b/>
          <w:bCs/>
          <w:sz w:val="24"/>
          <w:szCs w:val="22"/>
        </w:rPr>
      </w:pPr>
    </w:p>
    <w:p w14:paraId="19BD4D2D" w14:textId="614FCFD7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0E741D">
        <w:rPr>
          <w:sz w:val="24"/>
          <w:szCs w:val="22"/>
        </w:rPr>
        <w:t>1.2.1</w:t>
      </w:r>
      <w:r>
        <w:rPr>
          <w:sz w:val="24"/>
          <w:szCs w:val="22"/>
        </w:rPr>
        <w:t>.6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Schachtkopiereinrichtung </w:t>
      </w:r>
    </w:p>
    <w:p w14:paraId="0E467E62" w14:textId="199FD99A" w:rsidR="007358A7" w:rsidRPr="00E65EF1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416B3092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48332901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6DB8EEA4" w14:textId="269DF659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0E741D">
        <w:rPr>
          <w:sz w:val="24"/>
          <w:szCs w:val="22"/>
        </w:rPr>
        <w:t>1.2.1.</w:t>
      </w:r>
      <w:r>
        <w:rPr>
          <w:sz w:val="24"/>
          <w:szCs w:val="22"/>
        </w:rPr>
        <w:t>8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Türantrieb</w:t>
      </w:r>
    </w:p>
    <w:p w14:paraId="6AA7FD44" w14:textId="46D29E56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49AC04ED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6745CF2A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C295AA4" w14:textId="61B6943E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0E741D">
        <w:rPr>
          <w:sz w:val="24"/>
          <w:szCs w:val="22"/>
        </w:rPr>
        <w:t>1.2.1.</w:t>
      </w:r>
      <w:r>
        <w:rPr>
          <w:sz w:val="24"/>
          <w:szCs w:val="22"/>
        </w:rPr>
        <w:t>9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EG in Zarge</w:t>
      </w:r>
    </w:p>
    <w:p w14:paraId="5987445B" w14:textId="15E129AF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35563DC9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488D22FB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18F6EEA6" w14:textId="77777777" w:rsidR="001C7071" w:rsidRDefault="001C7071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5B15F27C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6983E4A7" w14:textId="34D59055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Pos </w:t>
      </w:r>
      <w:r w:rsidR="000E741D">
        <w:rPr>
          <w:sz w:val="24"/>
          <w:szCs w:val="22"/>
        </w:rPr>
        <w:t>1.2</w:t>
      </w:r>
      <w:r>
        <w:rPr>
          <w:sz w:val="24"/>
          <w:szCs w:val="22"/>
        </w:rPr>
        <w:t>.</w:t>
      </w:r>
      <w:r w:rsidR="000E741D">
        <w:rPr>
          <w:sz w:val="24"/>
          <w:szCs w:val="22"/>
        </w:rPr>
        <w:t>1.</w:t>
      </w:r>
      <w:r>
        <w:rPr>
          <w:sz w:val="24"/>
          <w:szCs w:val="22"/>
        </w:rPr>
        <w:t>10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1. OG bis 5. OG in Zarge</w:t>
      </w:r>
    </w:p>
    <w:p w14:paraId="03E7C2F9" w14:textId="13A5AF6C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6898CE31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157191FE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40FA6B0E" w14:textId="727312A6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0E741D">
        <w:rPr>
          <w:sz w:val="24"/>
          <w:szCs w:val="22"/>
        </w:rPr>
        <w:t>1.3.1</w:t>
      </w:r>
      <w:r>
        <w:rPr>
          <w:sz w:val="24"/>
          <w:szCs w:val="22"/>
        </w:rPr>
        <w:t xml:space="preserve">.2 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Fahrkorbtableau</w:t>
      </w:r>
    </w:p>
    <w:p w14:paraId="61E9D140" w14:textId="5EE9EB5A" w:rsidR="007358A7" w:rsidRPr="00E65EF1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620D63EF" w14:textId="77777777" w:rsidR="007358A7" w:rsidRDefault="007358A7" w:rsidP="007358A7">
      <w:pPr>
        <w:pStyle w:val="Textkrper"/>
        <w:jc w:val="right"/>
        <w:rPr>
          <w:b/>
          <w:bCs/>
          <w:sz w:val="24"/>
          <w:szCs w:val="22"/>
        </w:rPr>
      </w:pPr>
    </w:p>
    <w:p w14:paraId="36BF9FF1" w14:textId="77777777" w:rsidR="007358A7" w:rsidRDefault="007358A7" w:rsidP="007358A7">
      <w:pPr>
        <w:pStyle w:val="Textkrper"/>
        <w:jc w:val="left"/>
        <w:rPr>
          <w:b/>
          <w:bCs/>
          <w:sz w:val="24"/>
          <w:szCs w:val="22"/>
        </w:rPr>
      </w:pPr>
    </w:p>
    <w:p w14:paraId="7067AB67" w14:textId="5812D42A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1.3.1.</w:t>
      </w:r>
      <w:r>
        <w:rPr>
          <w:sz w:val="24"/>
          <w:szCs w:val="22"/>
        </w:rPr>
        <w:t>6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Schachtkopiereinrichtung </w:t>
      </w:r>
    </w:p>
    <w:p w14:paraId="542779DD" w14:textId="04A8FBA6" w:rsidR="007358A7" w:rsidRPr="00E65EF1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097AFF69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4EA516BE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2E664852" w14:textId="3D410759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1.3.1.8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Türantrieb</w:t>
      </w:r>
    </w:p>
    <w:p w14:paraId="24F14EB4" w14:textId="5D49D0C6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58650BDB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3784C0CD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AE5560E" w14:textId="5149F281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123469">
        <w:rPr>
          <w:sz w:val="24"/>
          <w:szCs w:val="22"/>
        </w:rPr>
        <w:t>1.3.1</w:t>
      </w:r>
      <w:r>
        <w:rPr>
          <w:sz w:val="24"/>
          <w:szCs w:val="22"/>
        </w:rPr>
        <w:t>.9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EG in Zarge</w:t>
      </w:r>
    </w:p>
    <w:p w14:paraId="2517EC39" w14:textId="55301F3C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3C393EE9" w14:textId="77777777" w:rsidR="001C7071" w:rsidRDefault="001C7071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21CE014E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7714C275" w14:textId="2A39831F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123469">
        <w:rPr>
          <w:sz w:val="24"/>
          <w:szCs w:val="22"/>
        </w:rPr>
        <w:t>1.3.1</w:t>
      </w:r>
      <w:r>
        <w:rPr>
          <w:sz w:val="24"/>
          <w:szCs w:val="22"/>
        </w:rPr>
        <w:t>.10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1. OG bis 5. OG in Zarge</w:t>
      </w:r>
    </w:p>
    <w:p w14:paraId="7274FA63" w14:textId="33205C2B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0E124EF0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75E676B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BB26708" w14:textId="0F70F0AA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1.4.1.2</w:t>
      </w:r>
      <w:r>
        <w:rPr>
          <w:sz w:val="24"/>
          <w:szCs w:val="22"/>
        </w:rPr>
        <w:t xml:space="preserve"> 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Fahrkorbtableau</w:t>
      </w:r>
    </w:p>
    <w:p w14:paraId="0627A528" w14:textId="6881A943" w:rsidR="007358A7" w:rsidRPr="00E65EF1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39F79DC3" w14:textId="77777777" w:rsidR="007358A7" w:rsidRDefault="007358A7" w:rsidP="007358A7">
      <w:pPr>
        <w:pStyle w:val="Textkrper"/>
        <w:jc w:val="right"/>
        <w:rPr>
          <w:b/>
          <w:bCs/>
          <w:sz w:val="24"/>
          <w:szCs w:val="22"/>
        </w:rPr>
      </w:pPr>
    </w:p>
    <w:p w14:paraId="6B6C1E73" w14:textId="77777777" w:rsidR="007358A7" w:rsidRDefault="007358A7" w:rsidP="007358A7">
      <w:pPr>
        <w:pStyle w:val="Textkrper"/>
        <w:jc w:val="left"/>
        <w:rPr>
          <w:b/>
          <w:bCs/>
          <w:sz w:val="24"/>
          <w:szCs w:val="22"/>
        </w:rPr>
      </w:pPr>
    </w:p>
    <w:p w14:paraId="2DD90F19" w14:textId="06958943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1.4.1.6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Schachtkopiereinrichtung </w:t>
      </w:r>
    </w:p>
    <w:p w14:paraId="7B250C84" w14:textId="0A03851A" w:rsidR="007358A7" w:rsidRPr="00E65EF1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575E2D5F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52FF7472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2D231893" w14:textId="4F15B567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1.4.1.8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Türantrieb</w:t>
      </w:r>
    </w:p>
    <w:p w14:paraId="36728D1B" w14:textId="10C50E61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639C0625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73A4A243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0DF1E8F7" w14:textId="2D4902F3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123469">
        <w:rPr>
          <w:sz w:val="24"/>
          <w:szCs w:val="22"/>
        </w:rPr>
        <w:t>1</w:t>
      </w:r>
      <w:r>
        <w:rPr>
          <w:sz w:val="24"/>
          <w:szCs w:val="22"/>
        </w:rPr>
        <w:t>.</w:t>
      </w:r>
      <w:r w:rsidR="00123469">
        <w:rPr>
          <w:sz w:val="24"/>
          <w:szCs w:val="22"/>
        </w:rPr>
        <w:t xml:space="preserve">4.1.9    </w:t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EG in Zarge</w:t>
      </w:r>
    </w:p>
    <w:p w14:paraId="0370C44E" w14:textId="29F4BDAA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4B2D5599" w14:textId="77777777" w:rsidR="001C7071" w:rsidRDefault="001C7071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18279A10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424E145B" w14:textId="2B2BF604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123469">
        <w:rPr>
          <w:sz w:val="24"/>
          <w:szCs w:val="22"/>
        </w:rPr>
        <w:t>1.4.1</w:t>
      </w:r>
      <w:r>
        <w:rPr>
          <w:sz w:val="24"/>
          <w:szCs w:val="22"/>
        </w:rPr>
        <w:t>.10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1. OG bis 5. OG in Zarge</w:t>
      </w:r>
    </w:p>
    <w:p w14:paraId="486FB7E8" w14:textId="37A9C733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1871381D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0DDD8FDE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4A826E47" w14:textId="1682BA79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Pos. </w:t>
      </w:r>
      <w:r w:rsidR="00123469">
        <w:rPr>
          <w:sz w:val="24"/>
          <w:szCs w:val="22"/>
        </w:rPr>
        <w:t>1.5.1.</w:t>
      </w:r>
      <w:r>
        <w:rPr>
          <w:sz w:val="24"/>
          <w:szCs w:val="22"/>
        </w:rPr>
        <w:t xml:space="preserve">2 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Fahrkorbtableau</w:t>
      </w:r>
    </w:p>
    <w:p w14:paraId="4AF6F540" w14:textId="4D6ED2D8" w:rsidR="007358A7" w:rsidRDefault="007358A7" w:rsidP="001C7071">
      <w:pPr>
        <w:pStyle w:val="Textkrper"/>
        <w:jc w:val="left"/>
        <w:rPr>
          <w:b/>
          <w:bCs/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7F2B736F" w14:textId="77777777" w:rsidR="007358A7" w:rsidRDefault="007358A7" w:rsidP="007358A7">
      <w:pPr>
        <w:pStyle w:val="Textkrper"/>
        <w:jc w:val="left"/>
        <w:rPr>
          <w:b/>
          <w:bCs/>
          <w:sz w:val="24"/>
          <w:szCs w:val="22"/>
        </w:rPr>
      </w:pPr>
    </w:p>
    <w:p w14:paraId="40F86BB3" w14:textId="784AD00B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1.5.1.6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Schachtkopiereinrichtung </w:t>
      </w:r>
    </w:p>
    <w:p w14:paraId="1B7B11B4" w14:textId="4B4CC082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5B62D91E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7A302C9C" w14:textId="4C9F41F4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Pos. </w:t>
      </w:r>
      <w:r w:rsidR="00123469">
        <w:rPr>
          <w:sz w:val="24"/>
          <w:szCs w:val="22"/>
        </w:rPr>
        <w:t>1</w:t>
      </w:r>
      <w:r>
        <w:rPr>
          <w:sz w:val="24"/>
          <w:szCs w:val="22"/>
        </w:rPr>
        <w:t>.</w:t>
      </w:r>
      <w:r w:rsidR="00123469">
        <w:rPr>
          <w:sz w:val="24"/>
          <w:szCs w:val="22"/>
        </w:rPr>
        <w:t>5.1.</w:t>
      </w:r>
      <w:r>
        <w:rPr>
          <w:sz w:val="24"/>
          <w:szCs w:val="22"/>
        </w:rPr>
        <w:t>8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>Türantrieb</w:t>
      </w:r>
    </w:p>
    <w:p w14:paraId="324FCAFC" w14:textId="7E117E62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3A2AF51F" w14:textId="77777777" w:rsidR="007358A7" w:rsidRDefault="007358A7" w:rsidP="007358A7">
      <w:pPr>
        <w:pStyle w:val="Textkrper"/>
        <w:jc w:val="left"/>
        <w:rPr>
          <w:sz w:val="24"/>
          <w:szCs w:val="22"/>
        </w:rPr>
      </w:pPr>
    </w:p>
    <w:p w14:paraId="1D0A7C5B" w14:textId="3E65249E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123469">
        <w:rPr>
          <w:sz w:val="24"/>
          <w:szCs w:val="22"/>
        </w:rPr>
        <w:t>1.5.1.9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EG in Zarge</w:t>
      </w:r>
    </w:p>
    <w:p w14:paraId="6F4BA4C1" w14:textId="63DC2319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43FC61F8" w14:textId="77777777" w:rsidR="007358A7" w:rsidRDefault="007358A7" w:rsidP="007358A7">
      <w:pPr>
        <w:pStyle w:val="Textkrper"/>
        <w:ind w:left="1418" w:firstLine="709"/>
        <w:jc w:val="left"/>
        <w:rPr>
          <w:sz w:val="24"/>
          <w:szCs w:val="22"/>
        </w:rPr>
      </w:pPr>
    </w:p>
    <w:p w14:paraId="444749A0" w14:textId="277C1E52" w:rsidR="007358A7" w:rsidRDefault="007358A7" w:rsidP="007358A7">
      <w:pPr>
        <w:pStyle w:val="Textkrper"/>
        <w:jc w:val="left"/>
        <w:rPr>
          <w:sz w:val="24"/>
          <w:szCs w:val="22"/>
        </w:rPr>
      </w:pPr>
      <w:r>
        <w:rPr>
          <w:sz w:val="24"/>
          <w:szCs w:val="22"/>
        </w:rPr>
        <w:t xml:space="preserve">Pos </w:t>
      </w:r>
      <w:r w:rsidR="00123469">
        <w:rPr>
          <w:sz w:val="24"/>
          <w:szCs w:val="22"/>
        </w:rPr>
        <w:t>1</w:t>
      </w:r>
      <w:r>
        <w:rPr>
          <w:sz w:val="24"/>
          <w:szCs w:val="22"/>
        </w:rPr>
        <w:t>.</w:t>
      </w:r>
      <w:r w:rsidR="00123469">
        <w:rPr>
          <w:sz w:val="24"/>
          <w:szCs w:val="22"/>
        </w:rPr>
        <w:t>5.1.</w:t>
      </w:r>
      <w:r>
        <w:rPr>
          <w:sz w:val="24"/>
          <w:szCs w:val="22"/>
        </w:rPr>
        <w:t>10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 w:rsidRPr="007358A7">
        <w:rPr>
          <w:sz w:val="24"/>
          <w:szCs w:val="22"/>
        </w:rPr>
        <w:t>Haltestellentableau 1. OG bis 5. OG in Zarge</w:t>
      </w:r>
    </w:p>
    <w:p w14:paraId="155FA594" w14:textId="66EDB65F" w:rsidR="007358A7" w:rsidRPr="00E65EF1" w:rsidRDefault="007358A7" w:rsidP="001C7071">
      <w:pPr>
        <w:pStyle w:val="Textkrper"/>
        <w:ind w:left="1418" w:firstLine="709"/>
        <w:jc w:val="left"/>
        <w:rPr>
          <w:sz w:val="24"/>
          <w:szCs w:val="22"/>
        </w:rPr>
        <w:sectPr w:rsidR="007358A7" w:rsidRPr="00E65EF1" w:rsidSect="00E5186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3062" w:right="1474" w:bottom="1418" w:left="1418" w:header="720" w:footer="720" w:gutter="0"/>
          <w:paperSrc w:first="55007" w:other="55007"/>
          <w:cols w:space="720"/>
          <w:titlePg/>
        </w:sectPr>
      </w:pPr>
      <w:r>
        <w:rPr>
          <w:sz w:val="24"/>
          <w:szCs w:val="22"/>
        </w:rPr>
        <w:t xml:space="preserve">angebotener Hersteller / Typ: </w:t>
      </w:r>
      <w:r w:rsidR="001C7071">
        <w:rPr>
          <w:sz w:val="24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7071">
        <w:rPr>
          <w:sz w:val="24"/>
          <w:szCs w:val="22"/>
        </w:rPr>
        <w:instrText xml:space="preserve"> FORMTEXT </w:instrText>
      </w:r>
      <w:r w:rsidR="001C7071">
        <w:rPr>
          <w:sz w:val="24"/>
          <w:szCs w:val="22"/>
        </w:rPr>
      </w:r>
      <w:r w:rsidR="001C7071">
        <w:rPr>
          <w:sz w:val="24"/>
          <w:szCs w:val="22"/>
        </w:rPr>
        <w:fldChar w:fldCharType="separate"/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noProof/>
          <w:sz w:val="24"/>
          <w:szCs w:val="22"/>
        </w:rPr>
        <w:t> </w:t>
      </w:r>
      <w:r w:rsidR="001C7071">
        <w:rPr>
          <w:sz w:val="24"/>
          <w:szCs w:val="22"/>
        </w:rPr>
        <w:fldChar w:fldCharType="end"/>
      </w:r>
    </w:p>
    <w:p w14:paraId="01F5CD9A" w14:textId="3C0E8022" w:rsidR="001C7071" w:rsidRPr="001C7071" w:rsidRDefault="001C7071" w:rsidP="001C7071">
      <w:pPr>
        <w:rPr>
          <w:sz w:val="20"/>
        </w:rPr>
      </w:pPr>
    </w:p>
    <w:sectPr w:rsidR="001C7071" w:rsidRPr="001C7071" w:rsidSect="00E5186B">
      <w:footerReference w:type="default" r:id="rId13"/>
      <w:pgSz w:w="11907" w:h="16840" w:code="9"/>
      <w:pgMar w:top="3062" w:right="1474" w:bottom="1418" w:left="1418" w:header="0" w:footer="340" w:gutter="0"/>
      <w:paperSrc w:first="55007" w:other="5500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0412" w14:textId="77777777" w:rsidR="00E65EF1" w:rsidRDefault="00E65EF1">
      <w:r>
        <w:separator/>
      </w:r>
    </w:p>
  </w:endnote>
  <w:endnote w:type="continuationSeparator" w:id="0">
    <w:p w14:paraId="7CB33389" w14:textId="77777777" w:rsidR="00E65EF1" w:rsidRDefault="00E6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4192" w14:textId="77777777" w:rsidR="00E5186B" w:rsidRDefault="00E5186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665A62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11694A65" w14:textId="77777777" w:rsidR="00E5186B" w:rsidRDefault="00E5186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3537" w14:textId="1DFA8C3F" w:rsidR="00E5186B" w:rsidRDefault="001C7071" w:rsidP="00E5186B">
    <w:pPr>
      <w:pStyle w:val="Fuzeile"/>
      <w:ind w:left="-1134" w:right="360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B100A" wp14:editId="106999F9">
              <wp:simplePos x="0" y="0"/>
              <wp:positionH relativeFrom="page">
                <wp:align>right</wp:align>
              </wp:positionH>
              <wp:positionV relativeFrom="paragraph">
                <wp:posOffset>113030</wp:posOffset>
              </wp:positionV>
              <wp:extent cx="457200" cy="342900"/>
              <wp:effectExtent l="0" t="0" r="0" b="0"/>
              <wp:wrapTight wrapText="bothSides">
                <wp:wrapPolygon edited="0">
                  <wp:start x="1800" y="3600"/>
                  <wp:lineTo x="1800" y="18000"/>
                  <wp:lineTo x="18900" y="18000"/>
                  <wp:lineTo x="18900" y="3600"/>
                  <wp:lineTo x="1800" y="3600"/>
                </wp:wrapPolygon>
              </wp:wrapTight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6A2C9" w14:textId="77777777" w:rsidR="00E5186B" w:rsidRPr="00200F6F" w:rsidRDefault="00E5186B" w:rsidP="00E5186B">
                          <w:pPr>
                            <w:rPr>
                              <w:color w:val="7F7F7F"/>
                              <w:sz w:val="12"/>
                              <w:lang w:bidi="de-DE"/>
                            </w:rPr>
                          </w:pP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t>Seite</w:t>
                          </w:r>
                        </w:p>
                        <w:p w14:paraId="4F0FCC44" w14:textId="77777777" w:rsidR="00E5186B" w:rsidRPr="00200F6F" w:rsidRDefault="00E5186B" w:rsidP="00E5186B">
                          <w:pPr>
                            <w:rPr>
                              <w:color w:val="7F7F7F"/>
                              <w:sz w:val="12"/>
                            </w:rPr>
                          </w:pP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="00665A62">
                            <w:rPr>
                              <w:color w:val="7F7F7F"/>
                              <w:sz w:val="12"/>
                              <w:lang w:bidi="de-DE"/>
                            </w:rPr>
                            <w:instrText>PAGE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z w:val="12"/>
                              <w:lang w:bidi="de-DE"/>
                            </w:rPr>
                            <w:t>2</w: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end"/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t xml:space="preserve"> / </w: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="00665A62">
                            <w:rPr>
                              <w:color w:val="7F7F7F"/>
                              <w:sz w:val="12"/>
                              <w:lang w:bidi="de-DE"/>
                            </w:rPr>
                            <w:instrText>NUMPAGES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z w:val="12"/>
                              <w:lang w:bidi="de-DE"/>
                            </w:rPr>
                            <w:t>3</w: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B100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15.2pt;margin-top:8.9pt;width:36pt;height:27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" filled="f" stroked="f">
              <v:textbox inset=",7.2pt,,7.2pt">
                <w:txbxContent>
                  <w:p w14:paraId="5436A2C9" w14:textId="77777777" w:rsidR="00E5186B" w:rsidRPr="00200F6F" w:rsidRDefault="00E5186B" w:rsidP="00E5186B">
                    <w:pPr>
                      <w:rPr>
                        <w:color w:val="7F7F7F"/>
                        <w:sz w:val="12"/>
                        <w:lang w:bidi="de-DE"/>
                      </w:rPr>
                    </w:pPr>
                    <w:r w:rsidRPr="00200F6F">
                      <w:rPr>
                        <w:color w:val="7F7F7F"/>
                        <w:sz w:val="12"/>
                        <w:lang w:bidi="de-DE"/>
                      </w:rPr>
                      <w:t>Seite</w:t>
                    </w:r>
                  </w:p>
                  <w:p w14:paraId="4F0FCC44" w14:textId="77777777" w:rsidR="00E5186B" w:rsidRPr="00200F6F" w:rsidRDefault="00E5186B" w:rsidP="00E5186B">
                    <w:pPr>
                      <w:rPr>
                        <w:color w:val="7F7F7F"/>
                        <w:sz w:val="12"/>
                      </w:rPr>
                    </w:pP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begin"/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="00665A62">
                      <w:rPr>
                        <w:color w:val="7F7F7F"/>
                        <w:sz w:val="12"/>
                        <w:lang w:bidi="de-DE"/>
                      </w:rPr>
                      <w:instrText>PAGE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z w:val="12"/>
                        <w:lang w:bidi="de-DE"/>
                      </w:rPr>
                      <w:t>2</w: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end"/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t xml:space="preserve"> / </w: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begin"/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="00665A62">
                      <w:rPr>
                        <w:color w:val="7F7F7F"/>
                        <w:sz w:val="12"/>
                        <w:lang w:bidi="de-DE"/>
                      </w:rPr>
                      <w:instrText>NUMPAGES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z w:val="12"/>
                        <w:lang w:bidi="de-DE"/>
                      </w:rPr>
                      <w:t>3</w: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end"/>
                    </w:r>
                  </w:p>
                </w:txbxContent>
              </v:textbox>
              <w10:wrap type="tigh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EF32" w14:textId="77777777" w:rsidR="009964BF" w:rsidRDefault="009964B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516A" w14:textId="04BB3C07" w:rsidR="00E5186B" w:rsidRDefault="00665A62" w:rsidP="00E5186B">
    <w:pPr>
      <w:ind w:left="-1134" w:right="-85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E02F18" wp14:editId="687B7512">
              <wp:simplePos x="0" y="0"/>
              <wp:positionH relativeFrom="column">
                <wp:posOffset>6203315</wp:posOffset>
              </wp:positionH>
              <wp:positionV relativeFrom="paragraph">
                <wp:posOffset>-13970</wp:posOffset>
              </wp:positionV>
              <wp:extent cx="457200" cy="342900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D213B" w14:textId="77777777" w:rsidR="00E5186B" w:rsidRPr="00200F6F" w:rsidRDefault="00E5186B" w:rsidP="00E5186B">
                          <w:pPr>
                            <w:rPr>
                              <w:color w:val="7F7F7F"/>
                              <w:sz w:val="12"/>
                              <w:lang w:bidi="de-DE"/>
                            </w:rPr>
                          </w:pP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t>Seite</w:t>
                          </w:r>
                        </w:p>
                        <w:p w14:paraId="3750A80E" w14:textId="77777777" w:rsidR="00E5186B" w:rsidRPr="00200F6F" w:rsidRDefault="00E5186B" w:rsidP="00E5186B">
                          <w:pPr>
                            <w:rPr>
                              <w:color w:val="7F7F7F"/>
                              <w:sz w:val="12"/>
                            </w:rPr>
                          </w:pP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="00665A62">
                            <w:rPr>
                              <w:color w:val="7F7F7F"/>
                              <w:sz w:val="12"/>
                              <w:lang w:bidi="de-DE"/>
                            </w:rPr>
                            <w:instrText>PAGE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separate"/>
                          </w:r>
                          <w:r w:rsidR="00B430F9">
                            <w:rPr>
                              <w:noProof/>
                              <w:color w:val="7F7F7F"/>
                              <w:sz w:val="12"/>
                              <w:lang w:bidi="de-DE"/>
                            </w:rPr>
                            <w:t>2</w: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end"/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t xml:space="preserve"> / </w: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="00665A62">
                            <w:rPr>
                              <w:color w:val="7F7F7F"/>
                              <w:sz w:val="12"/>
                              <w:lang w:bidi="de-DE"/>
                            </w:rPr>
                            <w:instrText>NUMPAGES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instrText xml:space="preserve"> </w:instrTex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separate"/>
                          </w:r>
                          <w:r w:rsidR="00B430F9">
                            <w:rPr>
                              <w:noProof/>
                              <w:color w:val="7F7F7F"/>
                              <w:sz w:val="12"/>
                              <w:lang w:bidi="de-DE"/>
                            </w:rPr>
                            <w:t>2</w:t>
                          </w:r>
                          <w:r w:rsidRPr="00200F6F">
                            <w:rPr>
                              <w:color w:val="7F7F7F"/>
                              <w:sz w:val="12"/>
                              <w:lang w:bidi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02F1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488.45pt;margin-top:-1.1pt;width:3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" filled="f" stroked="f">
              <v:textbox inset=",7.2pt,,7.2pt">
                <w:txbxContent>
                  <w:p w14:paraId="4DDD213B" w14:textId="77777777" w:rsidR="00E5186B" w:rsidRPr="00200F6F" w:rsidRDefault="00E5186B" w:rsidP="00E5186B">
                    <w:pPr>
                      <w:rPr>
                        <w:color w:val="7F7F7F"/>
                        <w:sz w:val="12"/>
                        <w:lang w:bidi="de-DE"/>
                      </w:rPr>
                    </w:pPr>
                    <w:r w:rsidRPr="00200F6F">
                      <w:rPr>
                        <w:color w:val="7F7F7F"/>
                        <w:sz w:val="12"/>
                        <w:lang w:bidi="de-DE"/>
                      </w:rPr>
                      <w:t>Seite</w:t>
                    </w:r>
                  </w:p>
                  <w:p w14:paraId="3750A80E" w14:textId="77777777" w:rsidR="00E5186B" w:rsidRPr="00200F6F" w:rsidRDefault="00E5186B" w:rsidP="00E5186B">
                    <w:pPr>
                      <w:rPr>
                        <w:color w:val="7F7F7F"/>
                        <w:sz w:val="12"/>
                      </w:rPr>
                    </w:pP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begin"/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="00665A62">
                      <w:rPr>
                        <w:color w:val="7F7F7F"/>
                        <w:sz w:val="12"/>
                        <w:lang w:bidi="de-DE"/>
                      </w:rPr>
                      <w:instrText>PAGE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separate"/>
                    </w:r>
                    <w:r w:rsidR="00B430F9">
                      <w:rPr>
                        <w:noProof/>
                        <w:color w:val="7F7F7F"/>
                        <w:sz w:val="12"/>
                        <w:lang w:bidi="de-DE"/>
                      </w:rPr>
                      <w:t>2</w: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end"/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t xml:space="preserve"> / </w: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begin"/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="00665A62">
                      <w:rPr>
                        <w:color w:val="7F7F7F"/>
                        <w:sz w:val="12"/>
                        <w:lang w:bidi="de-DE"/>
                      </w:rPr>
                      <w:instrText>NUMPAGES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instrText xml:space="preserve"> </w:instrTex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separate"/>
                    </w:r>
                    <w:r w:rsidR="00B430F9">
                      <w:rPr>
                        <w:noProof/>
                        <w:color w:val="7F7F7F"/>
                        <w:sz w:val="12"/>
                        <w:lang w:bidi="de-DE"/>
                      </w:rPr>
                      <w:t>2</w:t>
                    </w:r>
                    <w:r w:rsidRPr="00200F6F">
                      <w:rPr>
                        <w:color w:val="7F7F7F"/>
                        <w:sz w:val="12"/>
                        <w:lang w:bidi="de-DE"/>
                      </w:rPr>
                      <w:fldChar w:fldCharType="end"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1" layoutInCell="1" allowOverlap="1" wp14:anchorId="63472D12" wp14:editId="3C98FD35">
          <wp:simplePos x="0" y="0"/>
          <wp:positionH relativeFrom="page">
            <wp:posOffset>0</wp:posOffset>
          </wp:positionH>
          <wp:positionV relativeFrom="page">
            <wp:posOffset>2136140</wp:posOffset>
          </wp:positionV>
          <wp:extent cx="7559675" cy="10683240"/>
          <wp:effectExtent l="0" t="0" r="0" b="0"/>
          <wp:wrapNone/>
          <wp:docPr id="12" name="Bild 12" descr="mar briefbogen 2015 Offsetdru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ar briefbogen 2015 Offsetdru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8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578E" w14:textId="77777777" w:rsidR="00E65EF1" w:rsidRDefault="00E65EF1">
      <w:r>
        <w:separator/>
      </w:r>
    </w:p>
  </w:footnote>
  <w:footnote w:type="continuationSeparator" w:id="0">
    <w:p w14:paraId="6451948B" w14:textId="77777777" w:rsidR="00E65EF1" w:rsidRDefault="00E6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FF60" w14:textId="77777777" w:rsidR="009964BF" w:rsidRDefault="009964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0C100" w14:textId="77777777" w:rsidR="00E5186B" w:rsidRDefault="00E5186B" w:rsidP="00E5186B">
    <w:pPr>
      <w:pStyle w:val="Kopfzeile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25F9" w14:textId="77777777" w:rsidR="00E5186B" w:rsidRDefault="00665A6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9264" behindDoc="1" locked="1" layoutInCell="1" allowOverlap="1" wp14:anchorId="22AD4686" wp14:editId="6C775AB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0785" cy="10692130"/>
          <wp:effectExtent l="0" t="0" r="0" b="0"/>
          <wp:wrapNone/>
          <wp:docPr id="1479637897" name="Bild 30" descr="WIRO_WFG_Zweitbogen_Ansi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WIRO_WFG_Zweitbogen_Ansi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186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14759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96D4A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4AD1A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CA231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FA89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30A8A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5CA1E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88C79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46743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ECB3D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3EE3"/>
    <w:multiLevelType w:val="hybridMultilevel"/>
    <w:tmpl w:val="6CA0A53A"/>
    <w:lvl w:ilvl="0" w:tplc="7CB23A42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E016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66462A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7B97E2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9BC1EB2"/>
    <w:multiLevelType w:val="hybridMultilevel"/>
    <w:tmpl w:val="809EBC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7E363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3804861"/>
    <w:multiLevelType w:val="hybridMultilevel"/>
    <w:tmpl w:val="468E196A"/>
    <w:lvl w:ilvl="0" w:tplc="E9BEDC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677BB"/>
    <w:multiLevelType w:val="singleLevel"/>
    <w:tmpl w:val="1A92B192"/>
    <w:lvl w:ilvl="0">
      <w:start w:val="4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</w:abstractNum>
  <w:abstractNum w:abstractNumId="18" w15:restartNumberingAfterBreak="0">
    <w:nsid w:val="2895219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154E6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136179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4461A9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9540BC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4F648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F72D0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7793E1A"/>
    <w:multiLevelType w:val="hybridMultilevel"/>
    <w:tmpl w:val="591E3F1A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2A771E"/>
    <w:multiLevelType w:val="hybridMultilevel"/>
    <w:tmpl w:val="CF2EAD96"/>
    <w:lvl w:ilvl="0" w:tplc="FFFFFFFF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950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A0A6AF0"/>
    <w:multiLevelType w:val="singleLevel"/>
    <w:tmpl w:val="9AFAE80E"/>
    <w:lvl w:ilvl="0">
      <w:start w:val="10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</w:abstractNum>
  <w:abstractNum w:abstractNumId="29" w15:restartNumberingAfterBreak="0">
    <w:nsid w:val="5F406C1A"/>
    <w:multiLevelType w:val="hybridMultilevel"/>
    <w:tmpl w:val="247CED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657F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7050A38"/>
    <w:multiLevelType w:val="hybridMultilevel"/>
    <w:tmpl w:val="BF3CDE30"/>
    <w:lvl w:ilvl="0" w:tplc="80A48708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B121A"/>
    <w:multiLevelType w:val="hybridMultilevel"/>
    <w:tmpl w:val="23225B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D09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9B5E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AAE55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25569E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8727B7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F0F3EA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1349195">
    <w:abstractNumId w:val="13"/>
  </w:num>
  <w:num w:numId="2" w16cid:durableId="1302342278">
    <w:abstractNumId w:val="22"/>
  </w:num>
  <w:num w:numId="3" w16cid:durableId="801534599">
    <w:abstractNumId w:val="38"/>
  </w:num>
  <w:num w:numId="4" w16cid:durableId="674302366">
    <w:abstractNumId w:val="24"/>
  </w:num>
  <w:num w:numId="5" w16cid:durableId="944842745">
    <w:abstractNumId w:val="27"/>
  </w:num>
  <w:num w:numId="6" w16cid:durableId="99569523">
    <w:abstractNumId w:val="11"/>
  </w:num>
  <w:num w:numId="7" w16cid:durableId="1303464488">
    <w:abstractNumId w:val="34"/>
  </w:num>
  <w:num w:numId="8" w16cid:durableId="597521921">
    <w:abstractNumId w:val="23"/>
  </w:num>
  <w:num w:numId="9" w16cid:durableId="1248347351">
    <w:abstractNumId w:val="36"/>
  </w:num>
  <w:num w:numId="10" w16cid:durableId="1885175459">
    <w:abstractNumId w:val="37"/>
  </w:num>
  <w:num w:numId="11" w16cid:durableId="960767661">
    <w:abstractNumId w:val="12"/>
  </w:num>
  <w:num w:numId="12" w16cid:durableId="71396084">
    <w:abstractNumId w:val="18"/>
  </w:num>
  <w:num w:numId="13" w16cid:durableId="807864289">
    <w:abstractNumId w:val="33"/>
  </w:num>
  <w:num w:numId="14" w16cid:durableId="1465385370">
    <w:abstractNumId w:val="30"/>
  </w:num>
  <w:num w:numId="15" w16cid:durableId="132448729">
    <w:abstractNumId w:val="35"/>
  </w:num>
  <w:num w:numId="16" w16cid:durableId="613102394">
    <w:abstractNumId w:val="21"/>
  </w:num>
  <w:num w:numId="17" w16cid:durableId="1272976847">
    <w:abstractNumId w:val="19"/>
  </w:num>
  <w:num w:numId="18" w16cid:durableId="644966109">
    <w:abstractNumId w:val="20"/>
  </w:num>
  <w:num w:numId="19" w16cid:durableId="1174103677">
    <w:abstractNumId w:val="17"/>
  </w:num>
  <w:num w:numId="20" w16cid:durableId="1124230114">
    <w:abstractNumId w:val="28"/>
  </w:num>
  <w:num w:numId="21" w16cid:durableId="2134130509">
    <w:abstractNumId w:val="15"/>
  </w:num>
  <w:num w:numId="22" w16cid:durableId="70853809">
    <w:abstractNumId w:val="26"/>
  </w:num>
  <w:num w:numId="23" w16cid:durableId="479618031">
    <w:abstractNumId w:val="32"/>
  </w:num>
  <w:num w:numId="24" w16cid:durableId="274291744">
    <w:abstractNumId w:val="25"/>
  </w:num>
  <w:num w:numId="25" w16cid:durableId="621152771">
    <w:abstractNumId w:val="9"/>
  </w:num>
  <w:num w:numId="26" w16cid:durableId="674386610">
    <w:abstractNumId w:val="7"/>
  </w:num>
  <w:num w:numId="27" w16cid:durableId="261228822">
    <w:abstractNumId w:val="6"/>
  </w:num>
  <w:num w:numId="28" w16cid:durableId="1797068845">
    <w:abstractNumId w:val="5"/>
  </w:num>
  <w:num w:numId="29" w16cid:durableId="929044577">
    <w:abstractNumId w:val="4"/>
  </w:num>
  <w:num w:numId="30" w16cid:durableId="402722645">
    <w:abstractNumId w:val="8"/>
  </w:num>
  <w:num w:numId="31" w16cid:durableId="696975706">
    <w:abstractNumId w:val="3"/>
  </w:num>
  <w:num w:numId="32" w16cid:durableId="1850290864">
    <w:abstractNumId w:val="2"/>
  </w:num>
  <w:num w:numId="33" w16cid:durableId="1125659695">
    <w:abstractNumId w:val="1"/>
  </w:num>
  <w:num w:numId="34" w16cid:durableId="1959140830">
    <w:abstractNumId w:val="0"/>
  </w:num>
  <w:num w:numId="35" w16cid:durableId="134421306">
    <w:abstractNumId w:val="31"/>
  </w:num>
  <w:num w:numId="36" w16cid:durableId="1997412414">
    <w:abstractNumId w:val="10"/>
  </w:num>
  <w:num w:numId="37" w16cid:durableId="1059279106">
    <w:abstractNumId w:val="29"/>
  </w:num>
  <w:num w:numId="38" w16cid:durableId="1235358478">
    <w:abstractNumId w:val="14"/>
  </w:num>
  <w:num w:numId="39" w16cid:durableId="10243286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4p7modquqxEHKUklrMmhPYNStsYi18vV0s7gn12Mf7Z1Y539ZiTRICg25mWWTrqDJKVvRb1niZk5w5czaBeS7Q==" w:salt="T9Im9A7Q441Vl4dj+obtlQ==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1e1e8a,#0414e4,#b0b2fa,#001c76,#1c1c80,#1c5580,#00338a,#0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F1"/>
    <w:rsid w:val="00045BEB"/>
    <w:rsid w:val="000E741D"/>
    <w:rsid w:val="00123469"/>
    <w:rsid w:val="001C7071"/>
    <w:rsid w:val="00373A7F"/>
    <w:rsid w:val="003C2BEC"/>
    <w:rsid w:val="003D7AC9"/>
    <w:rsid w:val="00665A62"/>
    <w:rsid w:val="007358A7"/>
    <w:rsid w:val="00895074"/>
    <w:rsid w:val="00942F3B"/>
    <w:rsid w:val="009964BF"/>
    <w:rsid w:val="00B430F9"/>
    <w:rsid w:val="00C177D9"/>
    <w:rsid w:val="00E5186B"/>
    <w:rsid w:val="00E6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e1e8a,#0414e4,#b0b2fa,#001c76,#1c1c80,#1c5580,#00338a,#037"/>
    </o:shapedefaults>
    <o:shapelayout v:ext="edit">
      <o:idmap v:ext="edit" data="2"/>
    </o:shapelayout>
  </w:shapeDefaults>
  <w:decimalSymbol w:val=","/>
  <w:listSeparator w:val=";"/>
  <w14:docId w14:val="14EAEC4C"/>
  <w15:chartTrackingRefBased/>
  <w15:docId w15:val="{95BFC4D0-C6DB-4D37-9AE6-EB9CA90A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7005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i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  <w:color w:val="0000FF"/>
      <w:sz w:val="22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2"/>
    </w:rPr>
  </w:style>
  <w:style w:type="paragraph" w:styleId="berschrift8">
    <w:name w:val="heading 8"/>
    <w:basedOn w:val="Standard"/>
    <w:next w:val="Standard"/>
    <w:qFormat/>
    <w:pPr>
      <w:keepNext/>
      <w:ind w:left="1416"/>
      <w:jc w:val="both"/>
      <w:outlineLvl w:val="7"/>
    </w:pPr>
    <w:rPr>
      <w:b/>
      <w:color w:val="0000FF"/>
      <w:sz w:val="22"/>
    </w:rPr>
  </w:style>
  <w:style w:type="paragraph" w:styleId="berschrift9">
    <w:name w:val="heading 9"/>
    <w:basedOn w:val="Standard"/>
    <w:next w:val="Standard"/>
    <w:qFormat/>
    <w:pPr>
      <w:keepNext/>
      <w:ind w:left="709"/>
      <w:outlineLvl w:val="8"/>
    </w:pPr>
    <w:rPr>
      <w:rFonts w:ascii="Arial Narrow" w:hAnsi="Arial Narrow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Beschriftung">
    <w:name w:val="caption"/>
    <w:basedOn w:val="Standard"/>
    <w:next w:val="Standard"/>
    <w:qFormat/>
    <w:pPr>
      <w:jc w:val="center"/>
    </w:pPr>
    <w:rPr>
      <w:rFonts w:ascii="Arial Narrow" w:hAnsi="Arial Narrow"/>
      <w:b/>
      <w:color w:val="0000FF"/>
      <w:sz w:val="28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rPr>
      <w:b/>
    </w:rPr>
  </w:style>
  <w:style w:type="paragraph" w:styleId="Textkrper3">
    <w:name w:val="Body Text 3"/>
    <w:basedOn w:val="Standard"/>
    <w:rPr>
      <w:sz w:val="22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5"/>
      </w:numPr>
    </w:pPr>
  </w:style>
  <w:style w:type="paragraph" w:styleId="Aufzhlungszeichen2">
    <w:name w:val="List Bullet 2"/>
    <w:basedOn w:val="Standard"/>
    <w:autoRedefine/>
    <w:pPr>
      <w:numPr>
        <w:numId w:val="26"/>
      </w:numPr>
    </w:pPr>
  </w:style>
  <w:style w:type="paragraph" w:styleId="Aufzhlungszeichen3">
    <w:name w:val="List Bullet 3"/>
    <w:basedOn w:val="Standard"/>
    <w:autoRedefine/>
    <w:pPr>
      <w:numPr>
        <w:numId w:val="27"/>
      </w:numPr>
    </w:pPr>
  </w:style>
  <w:style w:type="paragraph" w:styleId="Aufzhlungszeichen4">
    <w:name w:val="List Bullet 4"/>
    <w:basedOn w:val="Standard"/>
    <w:autoRedefine/>
    <w:pPr>
      <w:numPr>
        <w:numId w:val="28"/>
      </w:numPr>
    </w:pPr>
  </w:style>
  <w:style w:type="paragraph" w:styleId="Aufzhlungszeichen5">
    <w:name w:val="List Bullet 5"/>
    <w:basedOn w:val="Standard"/>
    <w:autoRedefine/>
    <w:pPr>
      <w:numPr>
        <w:numId w:val="29"/>
      </w:numPr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30"/>
      </w:numPr>
    </w:pPr>
  </w:style>
  <w:style w:type="paragraph" w:styleId="Listennummer2">
    <w:name w:val="List Number 2"/>
    <w:basedOn w:val="Standard"/>
    <w:pPr>
      <w:numPr>
        <w:numId w:val="31"/>
      </w:numPr>
    </w:pPr>
  </w:style>
  <w:style w:type="paragraph" w:styleId="Listennummer3">
    <w:name w:val="List Number 3"/>
    <w:basedOn w:val="Standard"/>
    <w:pPr>
      <w:numPr>
        <w:numId w:val="32"/>
      </w:numPr>
    </w:pPr>
  </w:style>
  <w:style w:type="paragraph" w:styleId="Listennummer4">
    <w:name w:val="List Number 4"/>
    <w:basedOn w:val="Standard"/>
    <w:pPr>
      <w:numPr>
        <w:numId w:val="33"/>
      </w:numPr>
    </w:pPr>
  </w:style>
  <w:style w:type="paragraph" w:styleId="Listennummer5">
    <w:name w:val="List Number 5"/>
    <w:basedOn w:val="Standard"/>
    <w:pPr>
      <w:numPr>
        <w:numId w:val="34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Cs w:val="24"/>
    </w:rPr>
  </w:style>
  <w:style w:type="paragraph" w:styleId="StandardWeb">
    <w:name w:val="Normal (Web)"/>
    <w:basedOn w:val="Standard"/>
    <w:rPr>
      <w:rFonts w:ascii="Times New Roman" w:hAnsi="Times New Roman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pPr>
      <w:spacing w:after="120"/>
      <w:ind w:firstLine="210"/>
      <w:jc w:val="left"/>
    </w:pPr>
    <w:rPr>
      <w:sz w:val="24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rFonts w:cs="Arial"/>
      <w:sz w:val="20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cs="Arial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cs="Arial"/>
      <w:szCs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character" w:customStyle="1" w:styleId="FuzeileZchn">
    <w:name w:val="Fußzeile Zchn"/>
    <w:link w:val="Fuzeile"/>
    <w:uiPriority w:val="99"/>
    <w:rsid w:val="00E41762"/>
    <w:rPr>
      <w:rFonts w:ascii="Arial" w:hAnsi="Arial"/>
      <w:sz w:val="24"/>
    </w:rPr>
  </w:style>
  <w:style w:type="character" w:customStyle="1" w:styleId="KopfzeileZchn">
    <w:name w:val="Kopfzeile Zchn"/>
    <w:link w:val="Kopfzeile"/>
    <w:uiPriority w:val="99"/>
    <w:rsid w:val="00C27375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rsid w:val="005E059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E059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9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\wiro\Vorlagen%20O365\WIRO%20Schmuckboge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WIRO Schmuckbogen.dotm</Template>
  <TotalTime>0</TotalTime>
  <Pages>4</Pages>
  <Words>258</Words>
  <Characters>2154</Characters>
  <Application>Microsoft Office Word</Application>
  <DocSecurity>8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>FBM</Company>
  <LinksUpToDate>false</LinksUpToDate>
  <CharactersWithSpaces>2408</CharactersWithSpaces>
  <SharedDoc>false</SharedDoc>
  <HyperlinkBase/>
  <HLinks>
    <vt:vector size="12" baseType="variant">
      <vt:variant>
        <vt:i4>3211385</vt:i4>
      </vt:variant>
      <vt:variant>
        <vt:i4>-1</vt:i4>
      </vt:variant>
      <vt:variant>
        <vt:i4>2060</vt:i4>
      </vt:variant>
      <vt:variant>
        <vt:i4>1</vt:i4>
      </vt:variant>
      <vt:variant>
        <vt:lpwstr>mar briefbogen 2015 Offsetdruck_2</vt:lpwstr>
      </vt:variant>
      <vt:variant>
        <vt:lpwstr/>
      </vt:variant>
      <vt:variant>
        <vt:i4>4653075</vt:i4>
      </vt:variant>
      <vt:variant>
        <vt:i4>-1</vt:i4>
      </vt:variant>
      <vt:variant>
        <vt:i4>2078</vt:i4>
      </vt:variant>
      <vt:variant>
        <vt:i4>1</vt:i4>
      </vt:variant>
      <vt:variant>
        <vt:lpwstr>WIRO_WFG_Zweitbogen_Ansicht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Tilo Damm</dc:creator>
  <cp:keywords/>
  <dc:description/>
  <cp:lastModifiedBy>Birgit Knohse</cp:lastModifiedBy>
  <cp:revision>6</cp:revision>
  <cp:lastPrinted>2016-01-07T16:37:00Z</cp:lastPrinted>
  <dcterms:created xsi:type="dcterms:W3CDTF">2026-07-01T11:30:00Z</dcterms:created>
  <dcterms:modified xsi:type="dcterms:W3CDTF">2026-07-23T13:09:00Z</dcterms:modified>
  <cp:category/>
</cp:coreProperties>
</file>